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0421" w14:textId="1D87FCA1" w:rsidR="000A008E" w:rsidRPr="00DE5D82" w:rsidRDefault="000A008E" w:rsidP="006B2A7D">
      <w:pPr>
        <w:pStyle w:val="ac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 xml:space="preserve">다음은 </w:t>
      </w:r>
      <w:hyperlink r:id="rId7" w:history="1">
        <w:r w:rsidRPr="00DE5D82">
          <w:rPr>
            <w:rStyle w:val="ad"/>
            <w:rFonts w:asciiTheme="minorHAnsi" w:eastAsiaTheme="minorHAnsi" w:hAnsiTheme="minorHAnsi"/>
          </w:rPr>
          <w:t>본문</w:t>
        </w:r>
      </w:hyperlink>
      <w:r w:rsidRPr="00DE5D82">
        <w:rPr>
          <w:rFonts w:asciiTheme="minorHAnsi" w:eastAsiaTheme="minorHAnsi" w:hAnsiTheme="minorHAnsi"/>
        </w:rPr>
        <w:t xml:space="preserve"> 내용을 확인할 수 있는 연습문제 20문항입니다. </w:t>
      </w:r>
    </w:p>
    <w:p w14:paraId="1C360CF4" w14:textId="41A2621D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다음 중 "be known to"를 올바르게 사용한 문장은 무엇인가요?</w:t>
      </w:r>
      <w:r w:rsidRPr="00DE5D82">
        <w:rPr>
          <w:rFonts w:asciiTheme="minorHAnsi" w:eastAsiaTheme="minorHAnsi" w:hAnsiTheme="minorHAnsi"/>
        </w:rPr>
        <w:br/>
        <w:t>① She is known to her intelligence.</w:t>
      </w:r>
      <w:r w:rsidRPr="00DE5D82">
        <w:rPr>
          <w:rFonts w:asciiTheme="minorHAnsi" w:eastAsiaTheme="minorHAnsi" w:hAnsiTheme="minorHAnsi"/>
        </w:rPr>
        <w:br/>
        <w:t>② She is known to everyone.</w:t>
      </w:r>
      <w:r w:rsidRPr="00DE5D82">
        <w:rPr>
          <w:rFonts w:asciiTheme="minorHAnsi" w:eastAsiaTheme="minorHAnsi" w:hAnsiTheme="minorHAnsi"/>
        </w:rPr>
        <w:br/>
        <w:t>③ She is known to a good singer.</w:t>
      </w:r>
      <w:r w:rsidRPr="00DE5D82">
        <w:rPr>
          <w:rFonts w:asciiTheme="minorHAnsi" w:eastAsiaTheme="minorHAnsi" w:hAnsiTheme="minorHAnsi"/>
        </w:rPr>
        <w:br/>
        <w:t>④ She is known to singing well.</w:t>
      </w:r>
      <w:r w:rsidR="00DE5D82">
        <w:rPr>
          <w:rFonts w:asciiTheme="minorHAnsi" w:eastAsiaTheme="minorHAnsi" w:hAnsiTheme="minorHAnsi"/>
        </w:rPr>
        <w:br/>
      </w:r>
    </w:p>
    <w:p w14:paraId="609BB180" w14:textId="0D9AC975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"그녀는 미소 때문에 알려져 있다."를 바르게 옮긴 문장은 무엇인가요?</w:t>
      </w:r>
      <w:r w:rsidRPr="00DE5D82">
        <w:rPr>
          <w:rFonts w:asciiTheme="minorHAnsi" w:eastAsiaTheme="minorHAnsi" w:hAnsiTheme="minorHAnsi"/>
        </w:rPr>
        <w:br/>
        <w:t>① She is known to her smile.</w:t>
      </w:r>
      <w:r w:rsidRPr="00DE5D82">
        <w:rPr>
          <w:rFonts w:asciiTheme="minorHAnsi" w:eastAsiaTheme="minorHAnsi" w:hAnsiTheme="minorHAnsi"/>
        </w:rPr>
        <w:br/>
        <w:t>② She is known for her smile.</w:t>
      </w:r>
      <w:r w:rsidRPr="00DE5D82">
        <w:rPr>
          <w:rFonts w:asciiTheme="minorHAnsi" w:eastAsiaTheme="minorHAnsi" w:hAnsiTheme="minorHAnsi"/>
        </w:rPr>
        <w:br/>
        <w:t>③ She is known as her smile.</w:t>
      </w:r>
      <w:r w:rsidRPr="00DE5D82">
        <w:rPr>
          <w:rFonts w:asciiTheme="minorHAnsi" w:eastAsiaTheme="minorHAnsi" w:hAnsiTheme="minorHAnsi"/>
        </w:rPr>
        <w:br/>
        <w:t>④ She is known by her smile.</w:t>
      </w:r>
      <w:r w:rsidR="00DE5D82">
        <w:rPr>
          <w:rFonts w:asciiTheme="minorHAnsi" w:eastAsiaTheme="minorHAnsi" w:hAnsiTheme="minorHAnsi"/>
        </w:rPr>
        <w:br/>
      </w:r>
    </w:p>
    <w:p w14:paraId="4FF55291" w14:textId="062F3598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"be known as"가 의미하는 바는 무엇인가요?</w:t>
      </w:r>
      <w:r w:rsidRPr="00DE5D82">
        <w:rPr>
          <w:rFonts w:asciiTheme="minorHAnsi" w:eastAsiaTheme="minorHAnsi" w:hAnsiTheme="minorHAnsi"/>
        </w:rPr>
        <w:br/>
        <w:t>① 이유</w:t>
      </w:r>
      <w:r w:rsidRPr="00DE5D82">
        <w:rPr>
          <w:rFonts w:asciiTheme="minorHAnsi" w:eastAsiaTheme="minorHAnsi" w:hAnsiTheme="minorHAnsi"/>
        </w:rPr>
        <w:br/>
        <w:t>② 자격 또는 신분</w:t>
      </w:r>
      <w:r w:rsidRPr="00DE5D82">
        <w:rPr>
          <w:rFonts w:asciiTheme="minorHAnsi" w:eastAsiaTheme="minorHAnsi" w:hAnsiTheme="minorHAnsi"/>
        </w:rPr>
        <w:br/>
        <w:t>③ 대상</w:t>
      </w:r>
      <w:r w:rsidRPr="00DE5D82">
        <w:rPr>
          <w:rFonts w:asciiTheme="minorHAnsi" w:eastAsiaTheme="minorHAnsi" w:hAnsiTheme="minorHAnsi"/>
        </w:rPr>
        <w:br/>
        <w:t>④ 수단</w:t>
      </w:r>
      <w:r w:rsidR="00DE5D82">
        <w:rPr>
          <w:rFonts w:asciiTheme="minorHAnsi" w:eastAsiaTheme="minorHAnsi" w:hAnsiTheme="minorHAnsi"/>
        </w:rPr>
        <w:br/>
      </w:r>
    </w:p>
    <w:p w14:paraId="116D6111" w14:textId="5C27C283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다음 중 "be known by"의 의미로 알맞은 문장은 무엇인가요?</w:t>
      </w:r>
      <w:r w:rsidRPr="00DE5D82">
        <w:rPr>
          <w:rFonts w:asciiTheme="minorHAnsi" w:eastAsiaTheme="minorHAnsi" w:hAnsiTheme="minorHAnsi"/>
        </w:rPr>
        <w:br/>
        <w:t>① She is known by her kindness.</w:t>
      </w:r>
      <w:r w:rsidRPr="00DE5D82">
        <w:rPr>
          <w:rFonts w:asciiTheme="minorHAnsi" w:eastAsiaTheme="minorHAnsi" w:hAnsiTheme="minorHAnsi"/>
        </w:rPr>
        <w:br/>
        <w:t>② He is known by his friends.</w:t>
      </w:r>
      <w:r w:rsidRPr="00DE5D82">
        <w:rPr>
          <w:rFonts w:asciiTheme="minorHAnsi" w:eastAsiaTheme="minorHAnsi" w:hAnsiTheme="minorHAnsi"/>
        </w:rPr>
        <w:br/>
        <w:t>③ She is known by the teacher.</w:t>
      </w:r>
      <w:r w:rsidRPr="00DE5D82">
        <w:rPr>
          <w:rFonts w:asciiTheme="minorHAnsi" w:eastAsiaTheme="minorHAnsi" w:hAnsiTheme="minorHAnsi"/>
        </w:rPr>
        <w:br/>
        <w:t>④ She is known by her voice.</w:t>
      </w:r>
      <w:r w:rsidR="00DE5D82">
        <w:rPr>
          <w:rFonts w:asciiTheme="minorHAnsi" w:eastAsiaTheme="minorHAnsi" w:hAnsiTheme="minorHAnsi"/>
        </w:rPr>
        <w:br/>
      </w:r>
    </w:p>
    <w:p w14:paraId="2C317B3B" w14:textId="77777777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"세계적으로 알려져 있다"</w:t>
      </w:r>
      <w:proofErr w:type="spellStart"/>
      <w:r w:rsidRPr="00DE5D82">
        <w:rPr>
          <w:rFonts w:asciiTheme="minorHAnsi" w:eastAsiaTheme="minorHAnsi" w:hAnsiTheme="minorHAnsi"/>
        </w:rPr>
        <w:t>를</w:t>
      </w:r>
      <w:proofErr w:type="spellEnd"/>
      <w:r w:rsidRPr="00DE5D82">
        <w:rPr>
          <w:rFonts w:asciiTheme="minorHAnsi" w:eastAsiaTheme="minorHAnsi" w:hAnsiTheme="minorHAnsi"/>
        </w:rPr>
        <w:t xml:space="preserve"> 영어로 올바르게 표현한 문장은 무엇인가요?</w:t>
      </w:r>
      <w:r w:rsidRPr="00DE5D82">
        <w:rPr>
          <w:rFonts w:asciiTheme="minorHAnsi" w:eastAsiaTheme="minorHAnsi" w:hAnsiTheme="minorHAnsi"/>
        </w:rPr>
        <w:br/>
        <w:t>① She is known as the world.</w:t>
      </w:r>
      <w:r w:rsidRPr="00DE5D82">
        <w:rPr>
          <w:rFonts w:asciiTheme="minorHAnsi" w:eastAsiaTheme="minorHAnsi" w:hAnsiTheme="minorHAnsi"/>
        </w:rPr>
        <w:br/>
        <w:t>② She is known for the world.</w:t>
      </w:r>
      <w:r w:rsidRPr="00DE5D82">
        <w:rPr>
          <w:rFonts w:asciiTheme="minorHAnsi" w:eastAsiaTheme="minorHAnsi" w:hAnsiTheme="minorHAnsi"/>
        </w:rPr>
        <w:br/>
        <w:t>③ She is known by the world.</w:t>
      </w:r>
      <w:r w:rsidRPr="00DE5D82">
        <w:rPr>
          <w:rFonts w:asciiTheme="minorHAnsi" w:eastAsiaTheme="minorHAnsi" w:hAnsiTheme="minorHAnsi"/>
        </w:rPr>
        <w:br/>
        <w:t>④ She is known to the world.</w:t>
      </w:r>
    </w:p>
    <w:p w14:paraId="015146CD" w14:textId="7C5E0190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lastRenderedPageBreak/>
        <w:t>빈칸에 알맞은 전치사는 무엇인가요?</w:t>
      </w:r>
      <w:r w:rsidRPr="00DE5D82">
        <w:rPr>
          <w:rFonts w:asciiTheme="minorHAnsi" w:eastAsiaTheme="minorHAnsi" w:hAnsiTheme="minorHAnsi"/>
        </w:rPr>
        <w:br/>
        <w:t>"A writer is known ____ his books."</w:t>
      </w:r>
      <w:r w:rsidRPr="00DE5D82">
        <w:rPr>
          <w:rFonts w:asciiTheme="minorHAnsi" w:eastAsiaTheme="minorHAnsi" w:hAnsiTheme="minorHAnsi"/>
        </w:rPr>
        <w:br/>
        <w:t>① for</w:t>
      </w:r>
      <w:r w:rsidRPr="00DE5D82">
        <w:rPr>
          <w:rFonts w:asciiTheme="minorHAnsi" w:eastAsiaTheme="minorHAnsi" w:hAnsiTheme="minorHAnsi"/>
        </w:rPr>
        <w:br/>
        <w:t>② as</w:t>
      </w:r>
      <w:r w:rsidRPr="00DE5D82">
        <w:rPr>
          <w:rFonts w:asciiTheme="minorHAnsi" w:eastAsiaTheme="minorHAnsi" w:hAnsiTheme="minorHAnsi"/>
        </w:rPr>
        <w:br/>
        <w:t>③ by</w:t>
      </w:r>
      <w:r w:rsidRPr="00DE5D82">
        <w:rPr>
          <w:rFonts w:asciiTheme="minorHAnsi" w:eastAsiaTheme="minorHAnsi" w:hAnsiTheme="minorHAnsi"/>
        </w:rPr>
        <w:br/>
        <w:t>④ to</w:t>
      </w:r>
      <w:r w:rsidR="00DE5D82">
        <w:rPr>
          <w:rFonts w:asciiTheme="minorHAnsi" w:eastAsiaTheme="minorHAnsi" w:hAnsiTheme="minorHAnsi"/>
        </w:rPr>
        <w:br/>
      </w:r>
    </w:p>
    <w:p w14:paraId="2615DB13" w14:textId="3D6EF9AF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"그는 가수로서 알려져 있다."를 올바르게 옮긴 문장은 무엇인가요?</w:t>
      </w:r>
      <w:r w:rsidRPr="00DE5D82">
        <w:rPr>
          <w:rFonts w:asciiTheme="minorHAnsi" w:eastAsiaTheme="minorHAnsi" w:hAnsiTheme="minorHAnsi"/>
        </w:rPr>
        <w:br/>
        <w:t>① He is known to a singer.</w:t>
      </w:r>
      <w:r w:rsidRPr="00DE5D82">
        <w:rPr>
          <w:rFonts w:asciiTheme="minorHAnsi" w:eastAsiaTheme="minorHAnsi" w:hAnsiTheme="minorHAnsi"/>
        </w:rPr>
        <w:br/>
        <w:t>② He is known for a singer.</w:t>
      </w:r>
      <w:r w:rsidRPr="00DE5D82">
        <w:rPr>
          <w:rFonts w:asciiTheme="minorHAnsi" w:eastAsiaTheme="minorHAnsi" w:hAnsiTheme="minorHAnsi"/>
        </w:rPr>
        <w:br/>
        <w:t>③ He is known by a singer.</w:t>
      </w:r>
      <w:r w:rsidRPr="00DE5D82">
        <w:rPr>
          <w:rFonts w:asciiTheme="minorHAnsi" w:eastAsiaTheme="minorHAnsi" w:hAnsiTheme="minorHAnsi"/>
        </w:rPr>
        <w:br/>
        <w:t>④ He is known as a singer.</w:t>
      </w:r>
      <w:r w:rsidR="00DE5D82">
        <w:rPr>
          <w:rFonts w:asciiTheme="minorHAnsi" w:eastAsiaTheme="minorHAnsi" w:hAnsiTheme="minorHAnsi"/>
        </w:rPr>
        <w:br/>
      </w:r>
    </w:p>
    <w:p w14:paraId="2F822F03" w14:textId="656D7887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"to"와 "for"의 차이를 올바르게 설명한 것은 무엇인가요?</w:t>
      </w:r>
      <w:r w:rsidRPr="00DE5D82">
        <w:rPr>
          <w:rFonts w:asciiTheme="minorHAnsi" w:eastAsiaTheme="minorHAnsi" w:hAnsiTheme="minorHAnsi"/>
        </w:rPr>
        <w:br/>
        <w:t>① to는 이유, for는 대상을 강조한다.</w:t>
      </w:r>
      <w:r w:rsidRPr="00DE5D82">
        <w:rPr>
          <w:rFonts w:asciiTheme="minorHAnsi" w:eastAsiaTheme="minorHAnsi" w:hAnsiTheme="minorHAnsi"/>
        </w:rPr>
        <w:br/>
        <w:t>② to는 대상을, for는 이유를 강조한다.</w:t>
      </w:r>
      <w:r w:rsidRPr="00DE5D82">
        <w:rPr>
          <w:rFonts w:asciiTheme="minorHAnsi" w:eastAsiaTheme="minorHAnsi" w:hAnsiTheme="minorHAnsi"/>
        </w:rPr>
        <w:br/>
        <w:t>③ to는 수단, for는 신분을 강조한다.</w:t>
      </w:r>
      <w:r w:rsidRPr="00DE5D82">
        <w:rPr>
          <w:rFonts w:asciiTheme="minorHAnsi" w:eastAsiaTheme="minorHAnsi" w:hAnsiTheme="minorHAnsi"/>
        </w:rPr>
        <w:br/>
        <w:t>④ to와 for는 동일한 의미이다.</w:t>
      </w:r>
      <w:r w:rsidR="00DE5D82">
        <w:rPr>
          <w:rFonts w:asciiTheme="minorHAnsi" w:eastAsiaTheme="minorHAnsi" w:hAnsiTheme="minorHAnsi"/>
        </w:rPr>
        <w:br/>
      </w:r>
    </w:p>
    <w:p w14:paraId="30525388" w14:textId="33B5B799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다음 중 잘못된 문장을 고르세요.</w:t>
      </w:r>
      <w:r w:rsidRPr="00DE5D82">
        <w:rPr>
          <w:rFonts w:asciiTheme="minorHAnsi" w:eastAsiaTheme="minorHAnsi" w:hAnsiTheme="minorHAnsi"/>
        </w:rPr>
        <w:br/>
        <w:t>① She is known to students.</w:t>
      </w:r>
      <w:r w:rsidRPr="00DE5D82">
        <w:rPr>
          <w:rFonts w:asciiTheme="minorHAnsi" w:eastAsiaTheme="minorHAnsi" w:hAnsiTheme="minorHAnsi"/>
        </w:rPr>
        <w:br/>
        <w:t>② She is known for kindness.</w:t>
      </w:r>
      <w:r w:rsidRPr="00DE5D82">
        <w:rPr>
          <w:rFonts w:asciiTheme="minorHAnsi" w:eastAsiaTheme="minorHAnsi" w:hAnsiTheme="minorHAnsi"/>
        </w:rPr>
        <w:br/>
        <w:t>③ She is known as a doctor.</w:t>
      </w:r>
      <w:r w:rsidRPr="00DE5D82">
        <w:rPr>
          <w:rFonts w:asciiTheme="minorHAnsi" w:eastAsiaTheme="minorHAnsi" w:hAnsiTheme="minorHAnsi"/>
        </w:rPr>
        <w:br/>
        <w:t>④ She is known by her job.</w:t>
      </w:r>
      <w:r w:rsidR="00DE5D82">
        <w:rPr>
          <w:rFonts w:asciiTheme="minorHAnsi" w:eastAsiaTheme="minorHAnsi" w:hAnsiTheme="minorHAnsi"/>
        </w:rPr>
        <w:br/>
      </w:r>
    </w:p>
    <w:p w14:paraId="615B4489" w14:textId="5D513947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"A tree is known by its fruit."의 올바른 해석은 무엇인가요?</w:t>
      </w:r>
      <w:r w:rsidRPr="00DE5D82">
        <w:rPr>
          <w:rFonts w:asciiTheme="minorHAnsi" w:eastAsiaTheme="minorHAnsi" w:hAnsiTheme="minorHAnsi"/>
        </w:rPr>
        <w:br/>
        <w:t>① 나무는 과일로 인해 알려진다.</w:t>
      </w:r>
      <w:r w:rsidRPr="00DE5D82">
        <w:rPr>
          <w:rFonts w:asciiTheme="minorHAnsi" w:eastAsiaTheme="minorHAnsi" w:hAnsiTheme="minorHAnsi"/>
        </w:rPr>
        <w:br/>
        <w:t>② 나무는 과일에 의해 알 수 있다.</w:t>
      </w:r>
      <w:r w:rsidRPr="00DE5D82">
        <w:rPr>
          <w:rFonts w:asciiTheme="minorHAnsi" w:eastAsiaTheme="minorHAnsi" w:hAnsiTheme="minorHAnsi"/>
        </w:rPr>
        <w:br/>
        <w:t>③ 나무는 과일로서 알려져 있다.</w:t>
      </w:r>
      <w:r w:rsidRPr="00DE5D82">
        <w:rPr>
          <w:rFonts w:asciiTheme="minorHAnsi" w:eastAsiaTheme="minorHAnsi" w:hAnsiTheme="minorHAnsi"/>
        </w:rPr>
        <w:br/>
        <w:t>④ 나무는 과일에게 알려져 있다.</w:t>
      </w:r>
      <w:r w:rsidR="00DE5D82">
        <w:rPr>
          <w:rFonts w:asciiTheme="minorHAnsi" w:eastAsiaTheme="minorHAnsi" w:hAnsiTheme="minorHAnsi"/>
        </w:rPr>
        <w:br/>
      </w:r>
    </w:p>
    <w:p w14:paraId="05611FD7" w14:textId="100F4AB0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lastRenderedPageBreak/>
        <w:t>다음 빈칸에 적합한 전치사는 무엇인가요?</w:t>
      </w:r>
      <w:r w:rsidRPr="00DE5D82">
        <w:rPr>
          <w:rFonts w:asciiTheme="minorHAnsi" w:eastAsiaTheme="minorHAnsi" w:hAnsiTheme="minorHAnsi"/>
        </w:rPr>
        <w:br/>
        <w:t>"He is known ____ a great actor."</w:t>
      </w:r>
      <w:r w:rsidRPr="00DE5D82">
        <w:rPr>
          <w:rFonts w:asciiTheme="minorHAnsi" w:eastAsiaTheme="minorHAnsi" w:hAnsiTheme="minorHAnsi"/>
        </w:rPr>
        <w:br/>
        <w:t>① to</w:t>
      </w:r>
      <w:r w:rsidRPr="00DE5D82">
        <w:rPr>
          <w:rFonts w:asciiTheme="minorHAnsi" w:eastAsiaTheme="minorHAnsi" w:hAnsiTheme="minorHAnsi"/>
        </w:rPr>
        <w:br/>
        <w:t>② for</w:t>
      </w:r>
      <w:r w:rsidRPr="00DE5D82">
        <w:rPr>
          <w:rFonts w:asciiTheme="minorHAnsi" w:eastAsiaTheme="minorHAnsi" w:hAnsiTheme="minorHAnsi"/>
        </w:rPr>
        <w:br/>
        <w:t>③ as</w:t>
      </w:r>
      <w:r w:rsidRPr="00DE5D82">
        <w:rPr>
          <w:rFonts w:asciiTheme="minorHAnsi" w:eastAsiaTheme="minorHAnsi" w:hAnsiTheme="minorHAnsi"/>
        </w:rPr>
        <w:br/>
        <w:t>④ by</w:t>
      </w:r>
      <w:r w:rsidR="00DE5D82">
        <w:rPr>
          <w:rFonts w:asciiTheme="minorHAnsi" w:eastAsiaTheme="minorHAnsi" w:hAnsiTheme="minorHAnsi"/>
        </w:rPr>
        <w:br/>
      </w:r>
    </w:p>
    <w:p w14:paraId="7A0F31A6" w14:textId="35B0F903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"by" 전치사의 핵심적인 의미는 무엇인가요?</w:t>
      </w:r>
      <w:r w:rsidRPr="00DE5D82">
        <w:rPr>
          <w:rFonts w:asciiTheme="minorHAnsi" w:eastAsiaTheme="minorHAnsi" w:hAnsiTheme="minorHAnsi"/>
        </w:rPr>
        <w:br/>
        <w:t>① 이유</w:t>
      </w:r>
      <w:r w:rsidRPr="00DE5D82">
        <w:rPr>
          <w:rFonts w:asciiTheme="minorHAnsi" w:eastAsiaTheme="minorHAnsi" w:hAnsiTheme="minorHAnsi"/>
        </w:rPr>
        <w:br/>
        <w:t>② 수단 또는 방법</w:t>
      </w:r>
      <w:r w:rsidRPr="00DE5D82">
        <w:rPr>
          <w:rFonts w:asciiTheme="minorHAnsi" w:eastAsiaTheme="minorHAnsi" w:hAnsiTheme="minorHAnsi"/>
        </w:rPr>
        <w:br/>
        <w:t>③ 자격 또는 신분</w:t>
      </w:r>
      <w:r w:rsidRPr="00DE5D82">
        <w:rPr>
          <w:rFonts w:asciiTheme="minorHAnsi" w:eastAsiaTheme="minorHAnsi" w:hAnsiTheme="minorHAnsi"/>
        </w:rPr>
        <w:br/>
        <w:t>④ 대상</w:t>
      </w:r>
      <w:r w:rsidR="00DE5D82">
        <w:rPr>
          <w:rFonts w:asciiTheme="minorHAnsi" w:eastAsiaTheme="minorHAnsi" w:hAnsiTheme="minorHAnsi"/>
        </w:rPr>
        <w:br/>
      </w:r>
    </w:p>
    <w:p w14:paraId="33F0B680" w14:textId="614DAEF8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"그녀는 모든 학생에게 알려져 있다."를 영어로 올바르게 표현한 것은 무엇인가요?</w:t>
      </w:r>
      <w:r w:rsidRPr="00DE5D82">
        <w:rPr>
          <w:rFonts w:asciiTheme="minorHAnsi" w:eastAsiaTheme="minorHAnsi" w:hAnsiTheme="minorHAnsi"/>
        </w:rPr>
        <w:br/>
        <w:t>① She is known for all students.</w:t>
      </w:r>
      <w:r w:rsidRPr="00DE5D82">
        <w:rPr>
          <w:rFonts w:asciiTheme="minorHAnsi" w:eastAsiaTheme="minorHAnsi" w:hAnsiTheme="minorHAnsi"/>
        </w:rPr>
        <w:br/>
        <w:t>② She is known by all students.</w:t>
      </w:r>
      <w:r w:rsidRPr="00DE5D82">
        <w:rPr>
          <w:rFonts w:asciiTheme="minorHAnsi" w:eastAsiaTheme="minorHAnsi" w:hAnsiTheme="minorHAnsi"/>
        </w:rPr>
        <w:br/>
        <w:t>③ She is known to all students.</w:t>
      </w:r>
      <w:r w:rsidRPr="00DE5D82">
        <w:rPr>
          <w:rFonts w:asciiTheme="minorHAnsi" w:eastAsiaTheme="minorHAnsi" w:hAnsiTheme="minorHAnsi"/>
        </w:rPr>
        <w:br/>
        <w:t>④ She is known as all students.</w:t>
      </w:r>
      <w:r w:rsidR="00DE5D82">
        <w:rPr>
          <w:rFonts w:asciiTheme="minorHAnsi" w:eastAsiaTheme="minorHAnsi" w:hAnsiTheme="minorHAnsi"/>
        </w:rPr>
        <w:br/>
      </w:r>
    </w:p>
    <w:p w14:paraId="34961675" w14:textId="7C3E59D9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"for"를 사용하여 올바르게 표현한 문장은 무엇인가요?</w:t>
      </w:r>
      <w:r w:rsidRPr="00DE5D82">
        <w:rPr>
          <w:rFonts w:asciiTheme="minorHAnsi" w:eastAsiaTheme="minorHAnsi" w:hAnsiTheme="minorHAnsi"/>
        </w:rPr>
        <w:br/>
        <w:t>① She is known for a teacher.</w:t>
      </w:r>
      <w:r w:rsidRPr="00DE5D82">
        <w:rPr>
          <w:rFonts w:asciiTheme="minorHAnsi" w:eastAsiaTheme="minorHAnsi" w:hAnsiTheme="minorHAnsi"/>
        </w:rPr>
        <w:br/>
        <w:t>② She is known for her wisdom.</w:t>
      </w:r>
      <w:r w:rsidRPr="00DE5D82">
        <w:rPr>
          <w:rFonts w:asciiTheme="minorHAnsi" w:eastAsiaTheme="minorHAnsi" w:hAnsiTheme="minorHAnsi"/>
        </w:rPr>
        <w:br/>
        <w:t>③ She is known for students.</w:t>
      </w:r>
      <w:r w:rsidRPr="00DE5D82">
        <w:rPr>
          <w:rFonts w:asciiTheme="minorHAnsi" w:eastAsiaTheme="minorHAnsi" w:hAnsiTheme="minorHAnsi"/>
        </w:rPr>
        <w:br/>
        <w:t>④ She is known for the world.</w:t>
      </w:r>
      <w:r w:rsidR="00DE5D82">
        <w:rPr>
          <w:rFonts w:asciiTheme="minorHAnsi" w:eastAsiaTheme="minorHAnsi" w:hAnsiTheme="minorHAnsi"/>
        </w:rPr>
        <w:br/>
      </w:r>
    </w:p>
    <w:p w14:paraId="7CE844B1" w14:textId="77777777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"as"가 나타내는 의미를 가장 잘 설명한 것은 무엇인가요?</w:t>
      </w:r>
      <w:r w:rsidRPr="00DE5D82">
        <w:rPr>
          <w:rFonts w:asciiTheme="minorHAnsi" w:eastAsiaTheme="minorHAnsi" w:hAnsiTheme="minorHAnsi"/>
        </w:rPr>
        <w:br/>
        <w:t>① ~때문에</w:t>
      </w:r>
      <w:r w:rsidRPr="00DE5D82">
        <w:rPr>
          <w:rFonts w:asciiTheme="minorHAnsi" w:eastAsiaTheme="minorHAnsi" w:hAnsiTheme="minorHAnsi"/>
        </w:rPr>
        <w:br/>
        <w:t>② ~로서 (지위나 신분)</w:t>
      </w:r>
      <w:r w:rsidRPr="00DE5D82">
        <w:rPr>
          <w:rFonts w:asciiTheme="minorHAnsi" w:eastAsiaTheme="minorHAnsi" w:hAnsiTheme="minorHAnsi"/>
        </w:rPr>
        <w:br/>
        <w:t>③ ~에게</w:t>
      </w:r>
      <w:r w:rsidRPr="00DE5D82">
        <w:rPr>
          <w:rFonts w:asciiTheme="minorHAnsi" w:eastAsiaTheme="minorHAnsi" w:hAnsiTheme="minorHAnsi"/>
        </w:rPr>
        <w:br/>
        <w:t>④ ~에 의해서</w:t>
      </w:r>
    </w:p>
    <w:p w14:paraId="75A0315C" w14:textId="7F09E066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lastRenderedPageBreak/>
        <w:t>다음 문장의 빈칸에 알맞은 표현은 무엇인가요?</w:t>
      </w:r>
      <w:r w:rsidRPr="00DE5D82">
        <w:rPr>
          <w:rFonts w:asciiTheme="minorHAnsi" w:eastAsiaTheme="minorHAnsi" w:hAnsiTheme="minorHAnsi"/>
        </w:rPr>
        <w:br/>
        <w:t>"He is known ____ everyone ____ his generosity."</w:t>
      </w:r>
      <w:r w:rsidRPr="00DE5D82">
        <w:rPr>
          <w:rFonts w:asciiTheme="minorHAnsi" w:eastAsiaTheme="minorHAnsi" w:hAnsiTheme="minorHAnsi"/>
        </w:rPr>
        <w:br/>
        <w:t>① for, as</w:t>
      </w:r>
      <w:r w:rsidRPr="00DE5D82">
        <w:rPr>
          <w:rFonts w:asciiTheme="minorHAnsi" w:eastAsiaTheme="minorHAnsi" w:hAnsiTheme="minorHAnsi"/>
        </w:rPr>
        <w:br/>
        <w:t>② to, for</w:t>
      </w:r>
      <w:r w:rsidRPr="00DE5D82">
        <w:rPr>
          <w:rFonts w:asciiTheme="minorHAnsi" w:eastAsiaTheme="minorHAnsi" w:hAnsiTheme="minorHAnsi"/>
        </w:rPr>
        <w:br/>
        <w:t>③ by, as</w:t>
      </w:r>
      <w:r w:rsidRPr="00DE5D82">
        <w:rPr>
          <w:rFonts w:asciiTheme="minorHAnsi" w:eastAsiaTheme="minorHAnsi" w:hAnsiTheme="minorHAnsi"/>
        </w:rPr>
        <w:br/>
        <w:t>④ as, to</w:t>
      </w:r>
      <w:r w:rsidR="00DE5D82">
        <w:rPr>
          <w:rFonts w:asciiTheme="minorHAnsi" w:eastAsiaTheme="minorHAnsi" w:hAnsiTheme="minorHAnsi"/>
        </w:rPr>
        <w:br/>
      </w:r>
    </w:p>
    <w:p w14:paraId="1D928864" w14:textId="38F2B1F3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"She is known by her clothes."의 정확한 해석은 무엇인가요?</w:t>
      </w:r>
      <w:r w:rsidRPr="00DE5D82">
        <w:rPr>
          <w:rFonts w:asciiTheme="minorHAnsi" w:eastAsiaTheme="minorHAnsi" w:hAnsiTheme="minorHAnsi"/>
        </w:rPr>
        <w:br/>
        <w:t>① 그녀는 옷 때문에 알려져 있다.</w:t>
      </w:r>
      <w:r w:rsidRPr="00DE5D82">
        <w:rPr>
          <w:rFonts w:asciiTheme="minorHAnsi" w:eastAsiaTheme="minorHAnsi" w:hAnsiTheme="minorHAnsi"/>
        </w:rPr>
        <w:br/>
        <w:t>② 그녀는 옷에 의해 알 수 있다.</w:t>
      </w:r>
      <w:r w:rsidRPr="00DE5D82">
        <w:rPr>
          <w:rFonts w:asciiTheme="minorHAnsi" w:eastAsiaTheme="minorHAnsi" w:hAnsiTheme="minorHAnsi"/>
        </w:rPr>
        <w:br/>
        <w:t>③ 그녀는 옷으로서 알려져 있다.</w:t>
      </w:r>
      <w:r w:rsidRPr="00DE5D82">
        <w:rPr>
          <w:rFonts w:asciiTheme="minorHAnsi" w:eastAsiaTheme="minorHAnsi" w:hAnsiTheme="minorHAnsi"/>
        </w:rPr>
        <w:br/>
        <w:t>④ 그녀는 옷에게 알려져 있다.</w:t>
      </w:r>
      <w:r w:rsidR="00DE5D82">
        <w:rPr>
          <w:rFonts w:asciiTheme="minorHAnsi" w:eastAsiaTheme="minorHAnsi" w:hAnsiTheme="minorHAnsi"/>
        </w:rPr>
        <w:br/>
      </w:r>
    </w:p>
    <w:p w14:paraId="19872272" w14:textId="51A18BB9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"그는 위대한 지도자로서 알려져 있다."를 정확히 영어로 표현한 것은 무엇인가요?</w:t>
      </w:r>
      <w:r w:rsidRPr="00DE5D82">
        <w:rPr>
          <w:rFonts w:asciiTheme="minorHAnsi" w:eastAsiaTheme="minorHAnsi" w:hAnsiTheme="minorHAnsi"/>
        </w:rPr>
        <w:br/>
        <w:t>① He is known for a great leader.</w:t>
      </w:r>
      <w:r w:rsidRPr="00DE5D82">
        <w:rPr>
          <w:rFonts w:asciiTheme="minorHAnsi" w:eastAsiaTheme="minorHAnsi" w:hAnsiTheme="minorHAnsi"/>
        </w:rPr>
        <w:br/>
        <w:t>② He is known to a great leader.</w:t>
      </w:r>
      <w:r w:rsidRPr="00DE5D82">
        <w:rPr>
          <w:rFonts w:asciiTheme="minorHAnsi" w:eastAsiaTheme="minorHAnsi" w:hAnsiTheme="minorHAnsi"/>
        </w:rPr>
        <w:br/>
        <w:t>③ He is known as a great leader.</w:t>
      </w:r>
      <w:r w:rsidRPr="00DE5D82">
        <w:rPr>
          <w:rFonts w:asciiTheme="minorHAnsi" w:eastAsiaTheme="minorHAnsi" w:hAnsiTheme="minorHAnsi"/>
        </w:rPr>
        <w:br/>
        <w:t>④ He is known by a great leader.</w:t>
      </w:r>
      <w:r w:rsidR="00DE5D82">
        <w:rPr>
          <w:rFonts w:asciiTheme="minorHAnsi" w:eastAsiaTheme="minorHAnsi" w:hAnsiTheme="minorHAnsi"/>
        </w:rPr>
        <w:br/>
      </w:r>
    </w:p>
    <w:p w14:paraId="70413924" w14:textId="3D7A06E2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다음 중 어법상 올바르지 않은 문장은 무엇인가요?</w:t>
      </w:r>
      <w:r w:rsidRPr="00DE5D82">
        <w:rPr>
          <w:rFonts w:asciiTheme="minorHAnsi" w:eastAsiaTheme="minorHAnsi" w:hAnsiTheme="minorHAnsi"/>
        </w:rPr>
        <w:br/>
        <w:t>① She is known to her parents.</w:t>
      </w:r>
      <w:r w:rsidRPr="00DE5D82">
        <w:rPr>
          <w:rFonts w:asciiTheme="minorHAnsi" w:eastAsiaTheme="minorHAnsi" w:hAnsiTheme="minorHAnsi"/>
        </w:rPr>
        <w:br/>
        <w:t>② She is known as her generosity.</w:t>
      </w:r>
      <w:r w:rsidRPr="00DE5D82">
        <w:rPr>
          <w:rFonts w:asciiTheme="minorHAnsi" w:eastAsiaTheme="minorHAnsi" w:hAnsiTheme="minorHAnsi"/>
        </w:rPr>
        <w:br/>
        <w:t>③ She is known for her generosity.</w:t>
      </w:r>
      <w:r w:rsidRPr="00DE5D82">
        <w:rPr>
          <w:rFonts w:asciiTheme="minorHAnsi" w:eastAsiaTheme="minorHAnsi" w:hAnsiTheme="minorHAnsi"/>
        </w:rPr>
        <w:br/>
        <w:t>④ She is known by her actions.</w:t>
      </w:r>
      <w:r w:rsidR="00DE5D82">
        <w:rPr>
          <w:rFonts w:asciiTheme="minorHAnsi" w:eastAsiaTheme="minorHAnsi" w:hAnsiTheme="minorHAnsi"/>
        </w:rPr>
        <w:br/>
      </w:r>
    </w:p>
    <w:p w14:paraId="113A1018" w14:textId="77777777" w:rsidR="000A008E" w:rsidRPr="00DE5D82" w:rsidRDefault="000A008E" w:rsidP="006B2A7D">
      <w:pPr>
        <w:pStyle w:val="ac"/>
        <w:numPr>
          <w:ilvl w:val="0"/>
          <w:numId w:val="1"/>
        </w:numPr>
        <w:ind w:left="0"/>
        <w:rPr>
          <w:rFonts w:asciiTheme="minorHAnsi" w:eastAsiaTheme="minorHAnsi" w:hAnsiTheme="minorHAnsi"/>
        </w:rPr>
      </w:pPr>
      <w:r w:rsidRPr="00DE5D82">
        <w:rPr>
          <w:rFonts w:asciiTheme="minorHAnsi" w:eastAsiaTheme="minorHAnsi" w:hAnsiTheme="minorHAnsi"/>
        </w:rPr>
        <w:t>"be known" 표현에서 가장 중요한 요소는 무엇인가요?</w:t>
      </w:r>
      <w:r w:rsidRPr="00DE5D82">
        <w:rPr>
          <w:rFonts w:asciiTheme="minorHAnsi" w:eastAsiaTheme="minorHAnsi" w:hAnsiTheme="minorHAnsi"/>
        </w:rPr>
        <w:br/>
        <w:t>① 동사의 시제</w:t>
      </w:r>
      <w:r w:rsidRPr="00DE5D82">
        <w:rPr>
          <w:rFonts w:asciiTheme="minorHAnsi" w:eastAsiaTheme="minorHAnsi" w:hAnsiTheme="minorHAnsi"/>
        </w:rPr>
        <w:br/>
        <w:t>② 주어의 성별</w:t>
      </w:r>
      <w:r w:rsidRPr="00DE5D82">
        <w:rPr>
          <w:rFonts w:asciiTheme="minorHAnsi" w:eastAsiaTheme="minorHAnsi" w:hAnsiTheme="minorHAnsi"/>
        </w:rPr>
        <w:br/>
        <w:t>③ 전치사의 의미</w:t>
      </w:r>
      <w:r w:rsidRPr="00DE5D82">
        <w:rPr>
          <w:rFonts w:asciiTheme="minorHAnsi" w:eastAsiaTheme="minorHAnsi" w:hAnsiTheme="minorHAnsi"/>
        </w:rPr>
        <w:br/>
        <w:t>④ 목적어의 유무</w:t>
      </w:r>
    </w:p>
    <w:p w14:paraId="2DF3C784" w14:textId="515B1DDC" w:rsidR="00DD200E" w:rsidRPr="00DE5D82" w:rsidRDefault="00DE5D82" w:rsidP="006B2A7D">
      <w:pPr>
        <w:wordWrap/>
        <w:rPr>
          <w:rFonts w:eastAsiaTheme="minorHAnsi" w:hint="eastAsia"/>
        </w:rPr>
      </w:pPr>
      <w:proofErr w:type="gramStart"/>
      <w:r>
        <w:rPr>
          <w:rFonts w:eastAsiaTheme="minorHAnsi" w:hint="eastAsia"/>
        </w:rPr>
        <w:lastRenderedPageBreak/>
        <w:t>수고 하셨습니다</w:t>
      </w:r>
      <w:proofErr w:type="gramEnd"/>
      <w:r>
        <w:rPr>
          <w:rFonts w:eastAsiaTheme="minorHAnsi" w:hint="eastAsia"/>
        </w:rPr>
        <w:t>!</w:t>
      </w:r>
    </w:p>
    <w:sectPr w:rsidR="00DD200E" w:rsidRPr="00DE5D82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C0076" w14:textId="77777777" w:rsidR="007F52E5" w:rsidRDefault="007F52E5" w:rsidP="00A41710">
      <w:pPr>
        <w:spacing w:after="0"/>
      </w:pPr>
      <w:r>
        <w:separator/>
      </w:r>
    </w:p>
  </w:endnote>
  <w:endnote w:type="continuationSeparator" w:id="0">
    <w:p w14:paraId="467CA30D" w14:textId="77777777" w:rsidR="007F52E5" w:rsidRDefault="007F52E5" w:rsidP="00A417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B9C7" w14:textId="77777777" w:rsidR="00A41710" w:rsidRPr="00A41710" w:rsidRDefault="00A903E9" w:rsidP="00A903E9">
    <w:pPr>
      <w:pStyle w:val="ab"/>
      <w:ind w:firstLineChars="300" w:firstLine="660"/>
      <w:rPr>
        <w:sz w:val="18"/>
        <w:szCs w:val="18"/>
      </w:rPr>
    </w:pPr>
    <w:r>
      <w:rPr>
        <w:rFonts w:hint="eastAsia"/>
        <w:noProof/>
        <w:lang w:val="ko-KR"/>
      </w:rPr>
      <w:drawing>
        <wp:anchor distT="0" distB="0" distL="114300" distR="114300" simplePos="0" relativeHeight="251663360" behindDoc="0" locked="0" layoutInCell="1" allowOverlap="1" wp14:anchorId="73F63670" wp14:editId="47934EC3">
          <wp:simplePos x="0" y="0"/>
          <wp:positionH relativeFrom="column">
            <wp:posOffset>14605</wp:posOffset>
          </wp:positionH>
          <wp:positionV relativeFrom="paragraph">
            <wp:posOffset>-28938</wp:posOffset>
          </wp:positionV>
          <wp:extent cx="303855" cy="303855"/>
          <wp:effectExtent l="0" t="0" r="1270" b="1270"/>
          <wp:wrapNone/>
          <wp:docPr id="1820286937" name="그림 5" descr="스케치, 그림, 라인 아트, 만화 영화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660894" name="그림 5" descr="스케치, 그림, 라인 아트, 만화 영화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855" cy="30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183">
      <w:rPr>
        <w:rFonts w:hint="eastAsia"/>
        <w:sz w:val="20"/>
        <w:szCs w:val="20"/>
      </w:rPr>
      <w:t xml:space="preserve">song </w:t>
    </w:r>
    <w:proofErr w:type="spellStart"/>
    <w:r w:rsidRPr="00B70183">
      <w:rPr>
        <w:rFonts w:hint="eastAsia"/>
        <w:sz w:val="20"/>
        <w:szCs w:val="20"/>
      </w:rPr>
      <w:t>ssam</w:t>
    </w:r>
    <w:proofErr w:type="spellEnd"/>
    <w:r w:rsidRPr="00B70183">
      <w:rPr>
        <w:rFonts w:hint="eastAsia"/>
        <w:sz w:val="20"/>
        <w:szCs w:val="20"/>
      </w:rPr>
      <w:t xml:space="preserve"> study </w:t>
    </w:r>
    <w:r w:rsidR="00A41710">
      <w:ptab w:relativeTo="margin" w:alignment="center" w:leader="none"/>
    </w:r>
    <w:r w:rsidR="00A41710" w:rsidRPr="00A41710">
      <w:rPr>
        <w:sz w:val="18"/>
        <w:szCs w:val="18"/>
      </w:rPr>
      <w:ptab w:relativeTo="margin" w:alignment="right" w:leader="none"/>
    </w:r>
    <w:r w:rsidR="00A41710" w:rsidRPr="00A41710">
      <w:rPr>
        <w:rFonts w:hint="eastAsia"/>
        <w:sz w:val="18"/>
        <w:szCs w:val="18"/>
      </w:rPr>
      <w:t xml:space="preserve">문의: </w:t>
    </w:r>
    <w:r w:rsidR="00A41710" w:rsidRPr="00A41710">
      <w:rPr>
        <w:sz w:val="18"/>
        <w:szCs w:val="18"/>
      </w:rPr>
      <w:t>song-ssam@song-ssam.com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60B17" w14:textId="77777777" w:rsidR="007F52E5" w:rsidRDefault="007F52E5" w:rsidP="00A41710">
      <w:pPr>
        <w:spacing w:after="0"/>
      </w:pPr>
      <w:r>
        <w:separator/>
      </w:r>
    </w:p>
  </w:footnote>
  <w:footnote w:type="continuationSeparator" w:id="0">
    <w:p w14:paraId="0C3D2964" w14:textId="77777777" w:rsidR="007F52E5" w:rsidRDefault="007F52E5" w:rsidP="00A417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06C6" w14:textId="77777777" w:rsidR="00A41710" w:rsidRDefault="00A41710">
    <w:pPr>
      <w:pStyle w:val="aa"/>
    </w:pPr>
  </w:p>
  <w:p w14:paraId="18C592F4" w14:textId="77777777" w:rsidR="00A41710" w:rsidRPr="00B70183" w:rsidRDefault="00B70183" w:rsidP="00A903E9">
    <w:pPr>
      <w:pStyle w:val="aa"/>
      <w:jc w:val="right"/>
      <w:rPr>
        <w:sz w:val="20"/>
        <w:szCs w:val="20"/>
      </w:rPr>
    </w:pPr>
    <w:r w:rsidRPr="00B70183">
      <w:rPr>
        <w:rFonts w:hint="eastAsia"/>
        <w:sz w:val="20"/>
        <w:szCs w:val="20"/>
      </w:rPr>
      <w:t>확인 연습문제 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418A"/>
    <w:multiLevelType w:val="multilevel"/>
    <w:tmpl w:val="36E2D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27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43"/>
    <w:rsid w:val="000671B5"/>
    <w:rsid w:val="000A008E"/>
    <w:rsid w:val="000B007D"/>
    <w:rsid w:val="00522F79"/>
    <w:rsid w:val="00582D32"/>
    <w:rsid w:val="006634F3"/>
    <w:rsid w:val="00684D07"/>
    <w:rsid w:val="006B2A7D"/>
    <w:rsid w:val="00712299"/>
    <w:rsid w:val="007F52E5"/>
    <w:rsid w:val="00950518"/>
    <w:rsid w:val="0097498D"/>
    <w:rsid w:val="00A41710"/>
    <w:rsid w:val="00A903E9"/>
    <w:rsid w:val="00B70183"/>
    <w:rsid w:val="00DD200E"/>
    <w:rsid w:val="00DE5D82"/>
    <w:rsid w:val="00F432EF"/>
    <w:rsid w:val="00F6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458F7"/>
  <w15:chartTrackingRefBased/>
  <w15:docId w15:val="{BCA696FE-43FD-4902-975A-207E49B3D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417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17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17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17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17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17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17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17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417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417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4171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417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417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4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17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417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4171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171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171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1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4171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17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4171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41710"/>
  </w:style>
  <w:style w:type="paragraph" w:styleId="ab">
    <w:name w:val="footer"/>
    <w:basedOn w:val="a"/>
    <w:link w:val="Char4"/>
    <w:uiPriority w:val="99"/>
    <w:unhideWhenUsed/>
    <w:rsid w:val="00A4171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41710"/>
  </w:style>
  <w:style w:type="paragraph" w:styleId="ac">
    <w:name w:val="Normal (Web)"/>
    <w:basedOn w:val="a"/>
    <w:uiPriority w:val="99"/>
    <w:semiHidden/>
    <w:unhideWhenUsed/>
    <w:rsid w:val="000A008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d">
    <w:name w:val="Hyperlink"/>
    <w:basedOn w:val="a0"/>
    <w:uiPriority w:val="99"/>
    <w:unhideWhenUsed/>
    <w:rsid w:val="000A008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A0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ake2.tistory.com/entry/be-known-%ED%95%B5%EC%8B%AC%EC%A0%95%EB%A6%AC-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t88.SONG_COM_2024\OneDrive\&#47928;&#49436;\&#49324;&#50857;&#51088;%20&#51648;&#51221;%20Office%20&#49436;&#49885;%20&#54028;&#51068;\&#50672;&#49845;&#47928;&#51228;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연습문제.dotx</Template>
  <TotalTime>2</TotalTime>
  <Pages>5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sst88</dc:creator>
  <cp:keywords/>
  <dc:description/>
  <cp:lastModifiedBy>livekey9107</cp:lastModifiedBy>
  <cp:revision>4</cp:revision>
  <dcterms:created xsi:type="dcterms:W3CDTF">2025-04-22T14:19:00Z</dcterms:created>
  <dcterms:modified xsi:type="dcterms:W3CDTF">2025-04-22T14:24:00Z</dcterms:modified>
</cp:coreProperties>
</file>